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1A379556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7B116AC3" w14:textId="0B56CC98" w:rsidR="001B2ABD" w:rsidRDefault="004B2858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975BC20" wp14:editId="601BE4A3">
                  <wp:extent cx="2139950" cy="264604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6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6639C12F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50B51C23" w14:textId="1B3650C2" w:rsidR="001B2ABD" w:rsidRDefault="00FC68C8" w:rsidP="001B2ABD">
            <w:pPr>
              <w:pStyle w:val="Title"/>
            </w:pPr>
            <w:r>
              <w:t>Rollin francois</w:t>
            </w:r>
          </w:p>
          <w:p w14:paraId="4F05526A" w14:textId="7E9EF9C2" w:rsidR="001B2ABD" w:rsidRDefault="00104C58" w:rsidP="001B2ABD">
            <w:pPr>
              <w:pStyle w:val="Subtitle"/>
            </w:pPr>
            <w:r>
              <w:rPr>
                <w:spacing w:val="0"/>
                <w:w w:val="100"/>
              </w:rPr>
              <w:t xml:space="preserve">Salesforce </w:t>
            </w:r>
            <w:r w:rsidR="00FC68C8" w:rsidRPr="00640548">
              <w:rPr>
                <w:spacing w:val="66"/>
                <w:w w:val="100"/>
              </w:rPr>
              <w:t>Develope</w:t>
            </w:r>
            <w:r w:rsidR="00FC68C8" w:rsidRPr="00640548">
              <w:rPr>
                <w:spacing w:val="5"/>
                <w:w w:val="100"/>
              </w:rPr>
              <w:t>r</w:t>
            </w:r>
          </w:p>
        </w:tc>
      </w:tr>
      <w:tr w:rsidR="001B2ABD" w:rsidRPr="00D35570" w14:paraId="26A61E64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EB70F93E540A45BCBA2B941F1BEBFD79"/>
              </w:placeholder>
              <w:temporary/>
              <w:showingPlcHdr/>
              <w15:appearance w15:val="hidden"/>
            </w:sdtPr>
            <w:sdtEndPr/>
            <w:sdtContent>
              <w:p w14:paraId="6168BC23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4099389E" w14:textId="3F0A8123" w:rsidR="005D2F0E" w:rsidRDefault="005D2F0E" w:rsidP="005D2F0E">
            <w:pPr>
              <w:pStyle w:val="ListParagraph"/>
              <w:numPr>
                <w:ilvl w:val="0"/>
                <w:numId w:val="4"/>
              </w:numPr>
            </w:pPr>
            <w:r>
              <w:t>2 Years of experience in the Salesforce CRM as Administrator and Developer.</w:t>
            </w:r>
          </w:p>
          <w:p w14:paraId="1108F0FD" w14:textId="619C3D6B" w:rsidR="005D2F0E" w:rsidRDefault="005D2F0E" w:rsidP="005D2F0E">
            <w:pPr>
              <w:pStyle w:val="ListParagraph"/>
              <w:numPr>
                <w:ilvl w:val="0"/>
                <w:numId w:val="4"/>
              </w:numPr>
            </w:pPr>
            <w:r>
              <w:t>Experience in Apex Development including creating custom objects, fields, custom tabs, triggers, processes and workflows.</w:t>
            </w:r>
          </w:p>
          <w:p w14:paraId="41ED1168" w14:textId="1DEFDC9D" w:rsidR="005D2F0E" w:rsidRDefault="005D2F0E" w:rsidP="005D2F0E">
            <w:pPr>
              <w:pStyle w:val="ListParagraph"/>
              <w:numPr>
                <w:ilvl w:val="0"/>
                <w:numId w:val="4"/>
              </w:numPr>
            </w:pPr>
            <w:r>
              <w:t>Familiar with Java, C#, Swift, JavaScript, HTML5 and CSS3.</w:t>
            </w:r>
          </w:p>
          <w:p w14:paraId="13C56056" w14:textId="7E3BFFC4" w:rsidR="005D2F0E" w:rsidRDefault="00F25583" w:rsidP="005D2F0E">
            <w:pPr>
              <w:pStyle w:val="ListParagraph"/>
              <w:numPr>
                <w:ilvl w:val="0"/>
                <w:numId w:val="4"/>
              </w:numPr>
            </w:pPr>
            <w:r>
              <w:t>Experienced with Lightning Web Components, Deploying Code to Org via Git or VSCode.</w:t>
            </w:r>
          </w:p>
          <w:p w14:paraId="5ECFFF8E" w14:textId="43E39275" w:rsidR="00F25583" w:rsidRDefault="00F25583" w:rsidP="005D2F0E">
            <w:pPr>
              <w:pStyle w:val="ListParagraph"/>
              <w:numPr>
                <w:ilvl w:val="0"/>
                <w:numId w:val="4"/>
              </w:numPr>
            </w:pPr>
            <w:r>
              <w:t>Understanding of Lightning Data Service, Org-wide hierarchies, Roles, Profiles, Users, object/field-level security, record-level security and sharing rules.</w:t>
            </w:r>
          </w:p>
          <w:p w14:paraId="02E61752" w14:textId="10A7B90C" w:rsidR="00F25583" w:rsidRDefault="00F25583" w:rsidP="005D2F0E">
            <w:pPr>
              <w:pStyle w:val="ListParagraph"/>
              <w:numPr>
                <w:ilvl w:val="0"/>
                <w:numId w:val="4"/>
              </w:numPr>
            </w:pPr>
            <w:r>
              <w:t>Experience working with Standard Objects</w:t>
            </w:r>
            <w:r w:rsidR="00C83BDC">
              <w:t xml:space="preserve"> such as Accounts, Contacts, Opportunities, Cases, Leads, Products, Reports, etc.</w:t>
            </w:r>
          </w:p>
          <w:p w14:paraId="7ECB3E34" w14:textId="77777777" w:rsidR="005D2F0E" w:rsidRDefault="005D2F0E" w:rsidP="000412AB"/>
          <w:p w14:paraId="62CEF6AF" w14:textId="77777777" w:rsidR="00036450" w:rsidRDefault="00036450" w:rsidP="00036450"/>
          <w:sdt>
            <w:sdtPr>
              <w:id w:val="-1954003311"/>
              <w:placeholder>
                <w:docPart w:val="C4027C6C429943418CBECF286E058F88"/>
              </w:placeholder>
              <w:temporary/>
              <w:showingPlcHdr/>
              <w15:appearance w15:val="hidden"/>
            </w:sdtPr>
            <w:sdtEndPr/>
            <w:sdtContent>
              <w:p w14:paraId="38DA95D4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AD9889FEE2624C6884F54ACB93A66718"/>
              </w:placeholder>
              <w:temporary/>
              <w:showingPlcHdr/>
              <w15:appearance w15:val="hidden"/>
            </w:sdtPr>
            <w:sdtEndPr/>
            <w:sdtContent>
              <w:p w14:paraId="34B2C254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48D5E1F6" w14:textId="0233BF0C" w:rsidR="004D3011" w:rsidRDefault="00E7406E" w:rsidP="004D3011">
            <w:r>
              <w:t>678-7</w:t>
            </w:r>
            <w:r w:rsidR="00F25583">
              <w:t>5</w:t>
            </w:r>
            <w:r w:rsidR="009A6645">
              <w:t>8</w:t>
            </w:r>
            <w:r>
              <w:t>-5055</w:t>
            </w:r>
          </w:p>
          <w:p w14:paraId="5D0FD0AB" w14:textId="0F58001D" w:rsidR="004D3011" w:rsidRDefault="004D3011" w:rsidP="004D3011"/>
          <w:p w14:paraId="42C506AA" w14:textId="77777777" w:rsidR="004D3011" w:rsidRDefault="004D3011" w:rsidP="004D3011"/>
          <w:sdt>
            <w:sdtPr>
              <w:id w:val="-240260293"/>
              <w:placeholder>
                <w:docPart w:val="B7A80A263F4C475882BCADE69D9D56EA"/>
              </w:placeholder>
              <w:temporary/>
              <w:showingPlcHdr/>
              <w15:appearance w15:val="hidden"/>
            </w:sdtPr>
            <w:sdtEndPr/>
            <w:sdtContent>
              <w:p w14:paraId="1B9D79BB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0353C9D6" w14:textId="270709A0" w:rsidR="00036450" w:rsidRDefault="00FF40FF" w:rsidP="004D3011">
            <w:hyperlink r:id="rId12" w:history="1">
              <w:r w:rsidR="00F330FE" w:rsidRPr="00DB39D2">
                <w:rPr>
                  <w:rStyle w:val="Hyperlink"/>
                </w:rPr>
                <w:t>francoisellsfast@gmail.com</w:t>
              </w:r>
            </w:hyperlink>
          </w:p>
          <w:p w14:paraId="3584D803" w14:textId="77777777" w:rsidR="009D7783" w:rsidRDefault="009D7783" w:rsidP="004D3011"/>
          <w:p w14:paraId="4B14FDAD" w14:textId="4871C151" w:rsidR="009D7783" w:rsidRDefault="009D7783" w:rsidP="009D7783">
            <w:pPr>
              <w:pStyle w:val="Heading3"/>
            </w:pPr>
            <w:r>
              <w:t xml:space="preserve">My </w:t>
            </w:r>
            <w:r w:rsidRPr="007C7DE2">
              <w:t>trailhead</w:t>
            </w:r>
          </w:p>
          <w:p w14:paraId="4F122C8C" w14:textId="1162F05E" w:rsidR="00480A74" w:rsidRDefault="00FF40FF" w:rsidP="00480A74">
            <w:pPr>
              <w:rPr>
                <w:rStyle w:val="Hyperlink"/>
              </w:rPr>
            </w:pPr>
            <w:hyperlink r:id="rId13" w:history="1">
              <w:r w:rsidR="00322A14" w:rsidRPr="00322A14">
                <w:rPr>
                  <w:rStyle w:val="Hyperlink"/>
                </w:rPr>
                <w:t>https://trailblazer.me/id/rfrancois21</w:t>
              </w:r>
            </w:hyperlink>
          </w:p>
          <w:p w14:paraId="1BABFBBA" w14:textId="2FE4BD2D" w:rsidR="007C7DE2" w:rsidRDefault="007C7DE2" w:rsidP="00480A74">
            <w:pPr>
              <w:rPr>
                <w:rStyle w:val="Hyperlink"/>
              </w:rPr>
            </w:pPr>
          </w:p>
          <w:p w14:paraId="753A406F" w14:textId="0ECE2318" w:rsidR="007C7DE2" w:rsidRPr="007C7DE2" w:rsidRDefault="007C7DE2" w:rsidP="00480A74">
            <w:pPr>
              <w:rPr>
                <w:sz w:val="22"/>
              </w:rPr>
            </w:pPr>
          </w:p>
          <w:p w14:paraId="152502E6" w14:textId="5B88A0E2" w:rsidR="007C7DE2" w:rsidRPr="007C7DE2" w:rsidRDefault="007C7DE2" w:rsidP="00480A74">
            <w:pPr>
              <w:rPr>
                <w:b/>
                <w:bCs/>
                <w:color w:val="548AB7" w:themeColor="accent1" w:themeShade="BF"/>
                <w:sz w:val="22"/>
              </w:rPr>
            </w:pPr>
            <w:r w:rsidRPr="007C7DE2">
              <w:rPr>
                <w:b/>
                <w:bCs/>
                <w:color w:val="548AB7" w:themeColor="accent1" w:themeShade="BF"/>
                <w:sz w:val="22"/>
              </w:rPr>
              <w:t>LINKEDIN</w:t>
            </w:r>
          </w:p>
          <w:p w14:paraId="21FAAEC4" w14:textId="6B574A66" w:rsidR="00F330FE" w:rsidRDefault="007C7DE2" w:rsidP="004D3011">
            <w:pPr>
              <w:rPr>
                <w:color w:val="B85A22" w:themeColor="accent2" w:themeShade="BF"/>
                <w:u w:val="single"/>
              </w:rPr>
            </w:pPr>
            <w:hyperlink r:id="rId14" w:history="1">
              <w:r w:rsidRPr="00450AA1">
                <w:rPr>
                  <w:rStyle w:val="Hyperlink"/>
                </w:rPr>
                <w:t>www.linkedin.com/in/</w:t>
              </w:r>
              <w:r w:rsidRPr="00C00431">
                <w:rPr>
                  <w:rStyle w:val="Hyperlink"/>
                </w:rPr>
                <w:t>rollin</w:t>
              </w:r>
              <w:r w:rsidRPr="00450AA1">
                <w:rPr>
                  <w:rStyle w:val="Hyperlink"/>
                </w:rPr>
                <w:t>-francois-77278820</w:t>
              </w:r>
            </w:hyperlink>
          </w:p>
          <w:p w14:paraId="2A977C63" w14:textId="637F2849" w:rsidR="007C7DE2" w:rsidRDefault="007C7DE2" w:rsidP="004D3011">
            <w:pPr>
              <w:rPr>
                <w:rStyle w:val="Hyperlink"/>
              </w:rPr>
            </w:pPr>
          </w:p>
          <w:p w14:paraId="20395582" w14:textId="52921FA9" w:rsidR="00C00431" w:rsidRDefault="00C00431" w:rsidP="004D3011">
            <w:pPr>
              <w:rPr>
                <w:rStyle w:val="Hyperlink"/>
              </w:rPr>
            </w:pPr>
          </w:p>
          <w:p w14:paraId="631534D2" w14:textId="1F4F9AC3" w:rsidR="00C00431" w:rsidRDefault="00C00431" w:rsidP="00C00431">
            <w:pPr>
              <w:rPr>
                <w:b/>
                <w:bCs/>
                <w:color w:val="548AB7" w:themeColor="accent1" w:themeShade="BF"/>
                <w:sz w:val="22"/>
              </w:rPr>
            </w:pPr>
            <w:r>
              <w:rPr>
                <w:b/>
                <w:bCs/>
                <w:color w:val="548AB7" w:themeColor="accent1" w:themeShade="BF"/>
                <w:sz w:val="22"/>
              </w:rPr>
              <w:t>CODEACADEMY</w:t>
            </w:r>
          </w:p>
          <w:p w14:paraId="5EA6C232" w14:textId="0720311A" w:rsidR="00C00431" w:rsidRPr="00C00431" w:rsidRDefault="00C00431" w:rsidP="00C00431">
            <w:pPr>
              <w:rPr>
                <w:color w:val="B85A22" w:themeColor="accent2" w:themeShade="BF"/>
                <w:szCs w:val="18"/>
              </w:rPr>
            </w:pPr>
            <w:r>
              <w:rPr>
                <w:color w:val="B85A22" w:themeColor="accent2" w:themeShade="BF"/>
                <w:szCs w:val="18"/>
              </w:rPr>
              <w:t>/design</w:t>
            </w:r>
            <w:r w:rsidR="0085073F">
              <w:rPr>
                <w:color w:val="B85A22" w:themeColor="accent2" w:themeShade="BF"/>
                <w:szCs w:val="18"/>
              </w:rPr>
              <w:t>7949497411</w:t>
            </w:r>
          </w:p>
          <w:p w14:paraId="4AD58284" w14:textId="77777777" w:rsidR="00C00431" w:rsidRPr="00E4381A" w:rsidRDefault="00C00431" w:rsidP="004D3011">
            <w:pPr>
              <w:rPr>
                <w:rStyle w:val="Hyperlink"/>
              </w:rPr>
            </w:pPr>
          </w:p>
          <w:sdt>
            <w:sdtPr>
              <w:rPr>
                <w:color w:val="B85A22" w:themeColor="accent2" w:themeShade="BF"/>
                <w:u w:val="single"/>
              </w:rPr>
              <w:id w:val="-1444214663"/>
              <w:placeholder>
                <w:docPart w:val="6F5B794BAFA94572B9482B8C56028ABE"/>
              </w:placeholder>
              <w:temporary/>
              <w:showingPlcHdr/>
              <w15:appearance w15:val="hidden"/>
            </w:sdtPr>
            <w:sdtEndPr>
              <w:rPr>
                <w:color w:val="548AB7" w:themeColor="accent1" w:themeShade="BF"/>
                <w:u w:val="none"/>
              </w:rPr>
            </w:sdtEndPr>
            <w:sdtContent>
              <w:p w14:paraId="4072D47C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104E664E" w14:textId="77449723" w:rsidR="004D3011" w:rsidRDefault="00E7406E" w:rsidP="004D3011">
            <w:r>
              <w:t xml:space="preserve">Learning new skills and </w:t>
            </w:r>
            <w:r w:rsidR="00BE6A81">
              <w:t>technologies</w:t>
            </w:r>
          </w:p>
          <w:p w14:paraId="2AB76CDE" w14:textId="2581370A" w:rsidR="004D3011" w:rsidRDefault="00E7406E" w:rsidP="004D3011">
            <w:r>
              <w:t>Martial Arts (Brazilian Jiujitsu)</w:t>
            </w:r>
          </w:p>
          <w:p w14:paraId="59D852C5" w14:textId="42C18B8A" w:rsidR="004D3011" w:rsidRDefault="00AC0266" w:rsidP="004D3011">
            <w:r>
              <w:t>Billiards</w:t>
            </w:r>
          </w:p>
          <w:p w14:paraId="16130CF8" w14:textId="035A092B" w:rsidR="006F2A9F" w:rsidRDefault="006F2A9F" w:rsidP="004D3011">
            <w:r>
              <w:t>Real Estate</w:t>
            </w:r>
            <w:r w:rsidR="00AD4565">
              <w:t>/Investing</w:t>
            </w:r>
          </w:p>
          <w:p w14:paraId="301E7A0F" w14:textId="011E1A36" w:rsidR="004A2F6C" w:rsidRDefault="004A2F6C" w:rsidP="004D3011">
            <w:r>
              <w:t>Learning on Udemy</w:t>
            </w:r>
            <w:r w:rsidR="00730DCC">
              <w:t xml:space="preserve"> &amp; similar platforms</w:t>
            </w:r>
          </w:p>
          <w:p w14:paraId="5AEC2C67" w14:textId="02AEB994" w:rsidR="004D3011" w:rsidRPr="004D3011" w:rsidRDefault="004E6486" w:rsidP="004D3011">
            <w:r>
              <w:t>Earning</w:t>
            </w:r>
            <w:r w:rsidR="00AC0266">
              <w:t xml:space="preserve"> </w:t>
            </w:r>
            <w:r w:rsidR="006C1910">
              <w:t xml:space="preserve">Shiny </w:t>
            </w:r>
            <w:r w:rsidR="00AC0266">
              <w:t>New Trai</w:t>
            </w:r>
            <w:r w:rsidR="00923188">
              <w:t>l</w:t>
            </w:r>
            <w:r w:rsidR="00AC0266">
              <w:t>head Badges</w:t>
            </w:r>
          </w:p>
        </w:tc>
        <w:tc>
          <w:tcPr>
            <w:tcW w:w="720" w:type="dxa"/>
          </w:tcPr>
          <w:p w14:paraId="31704748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B6043BB845614E93903388736382FCE5"/>
              </w:placeholder>
              <w:temporary/>
              <w:showingPlcHdr/>
              <w15:appearance w15:val="hidden"/>
            </w:sdtPr>
            <w:sdtEndPr/>
            <w:sdtContent>
              <w:p w14:paraId="3B6B6328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21C7D2BF" w14:textId="5F66E0C5" w:rsidR="00036450" w:rsidRPr="00036450" w:rsidRDefault="00FC68C8" w:rsidP="00B359E4">
            <w:pPr>
              <w:pStyle w:val="Heading4"/>
            </w:pPr>
            <w:r>
              <w:t>DeVry University</w:t>
            </w:r>
          </w:p>
          <w:p w14:paraId="09EC9B5E" w14:textId="30823495" w:rsidR="00036450" w:rsidRPr="00B359E4" w:rsidRDefault="00FC68C8" w:rsidP="00B359E4">
            <w:pPr>
              <w:pStyle w:val="Date"/>
            </w:pPr>
            <w:r>
              <w:t>2009</w:t>
            </w:r>
            <w:r w:rsidR="00036450" w:rsidRPr="00B359E4">
              <w:t xml:space="preserve"> - </w:t>
            </w:r>
            <w:r>
              <w:t>2011</w:t>
            </w:r>
          </w:p>
          <w:p w14:paraId="55111E8B" w14:textId="62F9F8A1" w:rsidR="004D3011" w:rsidRDefault="00FC68C8" w:rsidP="00036450">
            <w:r>
              <w:t>Studied Network Systems Administration and Maintained a minimum of 3.5 GPA throughout coursework and was acknowledged on Dean’s list several times.</w:t>
            </w:r>
          </w:p>
          <w:sdt>
            <w:sdtPr>
              <w:id w:val="1001553383"/>
              <w:placeholder>
                <w:docPart w:val="6DAA7C28B82D4FCD9F89B6B76DA822F2"/>
              </w:placeholder>
              <w:temporary/>
              <w:showingPlcHdr/>
              <w15:appearance w15:val="hidden"/>
            </w:sdtPr>
            <w:sdtEndPr/>
            <w:sdtContent>
              <w:p w14:paraId="6093E6BD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2507BC13" w14:textId="481D336C" w:rsidR="00036450" w:rsidRDefault="00FC68C8" w:rsidP="00B359E4">
            <w:pPr>
              <w:pStyle w:val="Heading4"/>
              <w:rPr>
                <w:bCs/>
              </w:rPr>
            </w:pPr>
            <w:r>
              <w:t>Xonic Systems</w:t>
            </w:r>
            <w:r w:rsidR="00036450">
              <w:t xml:space="preserve"> </w:t>
            </w:r>
            <w:r w:rsidR="00036450" w:rsidRPr="00036450">
              <w:t xml:space="preserve"> </w:t>
            </w:r>
            <w:r>
              <w:t>Mobile Developer (iOS)</w:t>
            </w:r>
          </w:p>
          <w:p w14:paraId="34C6EF75" w14:textId="4FE70003" w:rsidR="00036450" w:rsidRPr="00036450" w:rsidRDefault="00FC68C8" w:rsidP="00B359E4">
            <w:pPr>
              <w:pStyle w:val="Date"/>
            </w:pPr>
            <w:r>
              <w:t>2017</w:t>
            </w:r>
            <w:r w:rsidR="00036450" w:rsidRPr="00036450">
              <w:t>–</w:t>
            </w:r>
            <w:r>
              <w:t>2019</w:t>
            </w:r>
          </w:p>
          <w:p w14:paraId="4EDD2B14" w14:textId="72BC5B6F" w:rsidR="00036450" w:rsidRDefault="00FC68C8" w:rsidP="00FC68C8">
            <w:pPr>
              <w:pStyle w:val="ListParagraph"/>
              <w:numPr>
                <w:ilvl w:val="0"/>
                <w:numId w:val="1"/>
              </w:numPr>
            </w:pPr>
            <w:r>
              <w:t>Create reusable components that can be applied to iOS applications</w:t>
            </w:r>
            <w:r w:rsidR="009B6887">
              <w:t xml:space="preserve"> developed throughout the organization.</w:t>
            </w:r>
          </w:p>
          <w:p w14:paraId="3F0C985A" w14:textId="77634BA3" w:rsidR="009B6887" w:rsidRDefault="009B6887" w:rsidP="00FC68C8">
            <w:pPr>
              <w:pStyle w:val="ListParagraph"/>
              <w:numPr>
                <w:ilvl w:val="0"/>
                <w:numId w:val="1"/>
              </w:numPr>
            </w:pPr>
            <w:r>
              <w:t>Develop applications using Swift.</w:t>
            </w:r>
          </w:p>
          <w:p w14:paraId="3759A586" w14:textId="13DA4BB3" w:rsidR="009B6887" w:rsidRDefault="009B6887" w:rsidP="00FC68C8">
            <w:pPr>
              <w:pStyle w:val="ListParagraph"/>
              <w:numPr>
                <w:ilvl w:val="0"/>
                <w:numId w:val="1"/>
              </w:numPr>
            </w:pPr>
            <w:r>
              <w:t>Implement application design based on MVC architecture and RESTful services.</w:t>
            </w:r>
          </w:p>
          <w:p w14:paraId="38B838BB" w14:textId="16FE249F" w:rsidR="009B6887" w:rsidRDefault="009B6887" w:rsidP="00FC68C8">
            <w:pPr>
              <w:pStyle w:val="ListParagraph"/>
              <w:numPr>
                <w:ilvl w:val="0"/>
                <w:numId w:val="1"/>
              </w:numPr>
            </w:pPr>
            <w:r>
              <w:t>Create and manage Unit Tests</w:t>
            </w:r>
          </w:p>
          <w:p w14:paraId="2ECFAFC5" w14:textId="77777777" w:rsidR="009164EF" w:rsidRDefault="009164EF" w:rsidP="009164EF">
            <w:pPr>
              <w:pStyle w:val="ListParagraph"/>
              <w:ind w:left="765"/>
            </w:pPr>
          </w:p>
          <w:p w14:paraId="15CA745C" w14:textId="77777777" w:rsidR="004D3011" w:rsidRDefault="004D3011" w:rsidP="00036450"/>
          <w:p w14:paraId="12DEBBF3" w14:textId="0F97403A" w:rsidR="004D3011" w:rsidRPr="004D3011" w:rsidRDefault="009B6887" w:rsidP="00B359E4">
            <w:pPr>
              <w:pStyle w:val="Heading4"/>
              <w:rPr>
                <w:bCs/>
              </w:rPr>
            </w:pPr>
            <w:r>
              <w:t>AGCO</w:t>
            </w:r>
            <w:r w:rsidR="004D3011" w:rsidRPr="004D3011">
              <w:t xml:space="preserve">  </w:t>
            </w:r>
            <w:r w:rsidR="00A116D3">
              <w:t xml:space="preserve">Salesforce Application </w:t>
            </w:r>
            <w:r>
              <w:t>Developer</w:t>
            </w:r>
          </w:p>
          <w:p w14:paraId="05DD1A8B" w14:textId="1A14969D" w:rsidR="004D3011" w:rsidRPr="004D3011" w:rsidRDefault="009B6887" w:rsidP="00B359E4">
            <w:pPr>
              <w:pStyle w:val="Date"/>
            </w:pPr>
            <w:r>
              <w:t>2016</w:t>
            </w:r>
            <w:r w:rsidR="004D3011" w:rsidRPr="004D3011">
              <w:t>–</w:t>
            </w:r>
            <w:r>
              <w:t>2018</w:t>
            </w:r>
          </w:p>
          <w:p w14:paraId="78696E8B" w14:textId="77777777" w:rsidR="00755D0B" w:rsidRDefault="00A116D3" w:rsidP="00A116D3">
            <w:pPr>
              <w:pStyle w:val="ListParagraph"/>
              <w:numPr>
                <w:ilvl w:val="0"/>
                <w:numId w:val="2"/>
              </w:numPr>
            </w:pPr>
            <w:r>
              <w:t>Investigate</w:t>
            </w:r>
            <w:r w:rsidR="00755D0B">
              <w:t xml:space="preserve"> and resolve bug fixes and backlog items.</w:t>
            </w:r>
          </w:p>
          <w:p w14:paraId="5035D15D" w14:textId="77777777" w:rsidR="00755D0B" w:rsidRDefault="00755D0B" w:rsidP="00A116D3">
            <w:pPr>
              <w:pStyle w:val="ListParagraph"/>
              <w:numPr>
                <w:ilvl w:val="0"/>
                <w:numId w:val="2"/>
              </w:numPr>
            </w:pPr>
            <w:r>
              <w:t>Created Custom Objects, Custom Fields, Tabs and maintained field-level security.</w:t>
            </w:r>
          </w:p>
          <w:p w14:paraId="1E421AEA" w14:textId="77777777" w:rsidR="00755D0B" w:rsidRDefault="00755D0B" w:rsidP="00A116D3">
            <w:pPr>
              <w:pStyle w:val="ListParagraph"/>
              <w:numPr>
                <w:ilvl w:val="0"/>
                <w:numId w:val="2"/>
              </w:numPr>
            </w:pPr>
            <w:r>
              <w:t>Developed Apex Classes, Triggers, Lightning Web Components, SOQL and Visualforce pages.</w:t>
            </w:r>
            <w:r w:rsidR="00A116D3">
              <w:t xml:space="preserve"> </w:t>
            </w:r>
          </w:p>
          <w:p w14:paraId="2522D400" w14:textId="77777777" w:rsidR="009164EF" w:rsidRDefault="009164EF" w:rsidP="00A116D3">
            <w:pPr>
              <w:pStyle w:val="ListParagraph"/>
              <w:numPr>
                <w:ilvl w:val="0"/>
                <w:numId w:val="2"/>
              </w:numPr>
            </w:pPr>
            <w:r>
              <w:t>Hands-on experience with Salesforce Communities, SalesforceDX, VSCode, Git, JIRA and Confluence.</w:t>
            </w:r>
          </w:p>
          <w:p w14:paraId="0E5001FE" w14:textId="4520D0FC" w:rsidR="004D3011" w:rsidRPr="004D3011" w:rsidRDefault="009164EF" w:rsidP="00A116D3">
            <w:pPr>
              <w:pStyle w:val="ListParagraph"/>
              <w:numPr>
                <w:ilvl w:val="0"/>
                <w:numId w:val="2"/>
              </w:numPr>
            </w:pPr>
            <w:r>
              <w:t>Created training documentation.</w:t>
            </w:r>
            <w:r w:rsidR="009123DF">
              <w:br/>
            </w:r>
          </w:p>
          <w:p w14:paraId="2E69294B" w14:textId="77777777" w:rsidR="004D3011" w:rsidRDefault="004D3011" w:rsidP="00036450"/>
          <w:p w14:paraId="1361E8AF" w14:textId="06D213D9" w:rsidR="004D3011" w:rsidRPr="004D3011" w:rsidRDefault="009164EF" w:rsidP="00B359E4">
            <w:pPr>
              <w:pStyle w:val="Heading4"/>
              <w:rPr>
                <w:bCs/>
              </w:rPr>
            </w:pPr>
            <w:r>
              <w:t>Lockheed Martin (Orlando)</w:t>
            </w:r>
            <w:r w:rsidR="004D3011" w:rsidRPr="004D3011">
              <w:t xml:space="preserve">  </w:t>
            </w:r>
            <w:r>
              <w:t>Software Developer</w:t>
            </w:r>
          </w:p>
          <w:p w14:paraId="2E282B29" w14:textId="2192C789" w:rsidR="004D3011" w:rsidRPr="004D3011" w:rsidRDefault="009164EF" w:rsidP="00B359E4">
            <w:pPr>
              <w:pStyle w:val="Date"/>
            </w:pPr>
            <w:r>
              <w:t>2014</w:t>
            </w:r>
            <w:r w:rsidR="004D3011" w:rsidRPr="004D3011">
              <w:t>–</w:t>
            </w:r>
            <w:r>
              <w:t>2016</w:t>
            </w:r>
          </w:p>
          <w:p w14:paraId="390DED08" w14:textId="7E51B4A0" w:rsidR="009164EF" w:rsidRDefault="009164EF" w:rsidP="009164EF">
            <w:pPr>
              <w:pStyle w:val="ListParagraph"/>
              <w:numPr>
                <w:ilvl w:val="0"/>
                <w:numId w:val="3"/>
              </w:numPr>
            </w:pPr>
            <w:r>
              <w:t>Design</w:t>
            </w:r>
            <w:r w:rsidR="00D35570">
              <w:t>ed</w:t>
            </w:r>
            <w:r>
              <w:t>, develop</w:t>
            </w:r>
            <w:r w:rsidR="00D35570">
              <w:t>ed</w:t>
            </w:r>
            <w:r>
              <w:t xml:space="preserve"> and test</w:t>
            </w:r>
            <w:r w:rsidR="00D35570">
              <w:t>ed</w:t>
            </w:r>
            <w:r>
              <w:t xml:space="preserve"> Global Defense Web Applications and equipment.</w:t>
            </w:r>
          </w:p>
          <w:p w14:paraId="73E01650" w14:textId="77777777" w:rsidR="00EF6F10" w:rsidRDefault="00EF6F10" w:rsidP="009164EF">
            <w:pPr>
              <w:pStyle w:val="ListParagraph"/>
              <w:numPr>
                <w:ilvl w:val="0"/>
                <w:numId w:val="3"/>
              </w:numPr>
            </w:pPr>
            <w:r>
              <w:t>Investigate and resolve bug fixes.</w:t>
            </w:r>
          </w:p>
          <w:p w14:paraId="560C9677" w14:textId="44865102" w:rsidR="004D3011" w:rsidRDefault="00EF6F10" w:rsidP="009164EF">
            <w:pPr>
              <w:pStyle w:val="ListParagraph"/>
              <w:numPr>
                <w:ilvl w:val="0"/>
                <w:numId w:val="3"/>
              </w:numPr>
            </w:pPr>
            <w:r>
              <w:t>Contributed to the design and development of Mobile Application.</w:t>
            </w:r>
          </w:p>
          <w:p w14:paraId="731FCA53" w14:textId="77777777" w:rsidR="004B13CC" w:rsidRDefault="00EF6F10" w:rsidP="004D3011">
            <w:pPr>
              <w:pStyle w:val="ListParagraph"/>
              <w:numPr>
                <w:ilvl w:val="0"/>
                <w:numId w:val="3"/>
              </w:numPr>
            </w:pPr>
            <w:r>
              <w:t>Participated in stakeholder meetings, analyzing and estimating requirements.</w:t>
            </w:r>
          </w:p>
          <w:p w14:paraId="70990DC4" w14:textId="77777777" w:rsidR="004B13CC" w:rsidRDefault="004B13CC" w:rsidP="004B13CC">
            <w:pPr>
              <w:ind w:left="360"/>
            </w:pPr>
          </w:p>
          <w:p w14:paraId="1C4E9C15" w14:textId="77777777" w:rsidR="004B13CC" w:rsidRDefault="004B13CC" w:rsidP="004B13CC"/>
          <w:p w14:paraId="22A2458A" w14:textId="183FE535" w:rsidR="004B13CC" w:rsidRDefault="002B6E07" w:rsidP="004B13CC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SALESFORCE BADGES</w:t>
            </w:r>
          </w:p>
          <w:p w14:paraId="5BC4E496" w14:textId="4F1032FA" w:rsidR="00D35570" w:rsidRDefault="00D35570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Lightning Web Components Specialist (Superbadge) 12/2020</w:t>
            </w:r>
          </w:p>
          <w:p w14:paraId="30126736" w14:textId="62CFDFAD" w:rsidR="002B6E07" w:rsidRDefault="002B6E07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Salesforce Platform Basics</w:t>
            </w:r>
          </w:p>
          <w:p w14:paraId="487976C5" w14:textId="77777777" w:rsidR="002B6E07" w:rsidRDefault="002B6E07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 xml:space="preserve">User Authentication </w:t>
            </w:r>
          </w:p>
          <w:p w14:paraId="24E70555" w14:textId="77777777" w:rsidR="002B6E07" w:rsidRDefault="002B6E07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User Management</w:t>
            </w:r>
          </w:p>
          <w:p w14:paraId="468EDF34" w14:textId="77777777" w:rsidR="002B6E07" w:rsidRDefault="002B6E07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Customize an Org to Support a New Business Unit</w:t>
            </w:r>
          </w:p>
          <w:p w14:paraId="4CEA46DF" w14:textId="77777777" w:rsidR="002B6E07" w:rsidRDefault="002B6E07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Identity Basics</w:t>
            </w:r>
          </w:p>
          <w:p w14:paraId="66AFA9BB" w14:textId="77777777" w:rsidR="002B6E07" w:rsidRDefault="002B6E07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 xml:space="preserve">Data Modeling </w:t>
            </w:r>
          </w:p>
          <w:p w14:paraId="231C7B79" w14:textId="77777777" w:rsidR="002B6E07" w:rsidRDefault="002B6E07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Accounts &amp; Contacts</w:t>
            </w:r>
            <w:r w:rsidR="005A520C">
              <w:rPr>
                <w:szCs w:val="18"/>
              </w:rPr>
              <w:t xml:space="preserve"> for Lightning Experience</w:t>
            </w:r>
          </w:p>
          <w:p w14:paraId="79979E04" w14:textId="77777777" w:rsidR="005A520C" w:rsidRDefault="005A520C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Building a Data Model for a Recruiting App</w:t>
            </w:r>
          </w:p>
          <w:p w14:paraId="321E3AD1" w14:textId="77777777" w:rsidR="005A520C" w:rsidRDefault="005A520C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Leads &amp; Opportunities for Lightning Experience</w:t>
            </w:r>
          </w:p>
          <w:p w14:paraId="50D12B4D" w14:textId="77777777" w:rsidR="005A520C" w:rsidRDefault="00D35570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Products, Quotes, &amp; Contracts</w:t>
            </w:r>
          </w:p>
          <w:p w14:paraId="50842450" w14:textId="77777777" w:rsidR="00D35570" w:rsidRDefault="00D35570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Campaign Basics</w:t>
            </w:r>
          </w:p>
          <w:p w14:paraId="518238AC" w14:textId="77777777" w:rsidR="00D35570" w:rsidRDefault="00D35570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Quick Start: Visual Studio Code for Salesforce Development</w:t>
            </w:r>
          </w:p>
          <w:p w14:paraId="78DFA3DE" w14:textId="77777777" w:rsidR="00D35570" w:rsidRDefault="00D35570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Quick Start: Lightning Web Components</w:t>
            </w:r>
          </w:p>
          <w:p w14:paraId="4B78E9FD" w14:textId="77777777" w:rsidR="00D35570" w:rsidRDefault="00D35570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JavaScript Skills for Salesforce Developers</w:t>
            </w:r>
          </w:p>
          <w:p w14:paraId="2D42BC91" w14:textId="77777777" w:rsidR="00D35570" w:rsidRDefault="00D35570" w:rsidP="002B6E07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Get Started with Modern JavaScript Development</w:t>
            </w:r>
          </w:p>
          <w:p w14:paraId="5970BCCA" w14:textId="3BE733BA" w:rsidR="00D35570" w:rsidRPr="00D35570" w:rsidRDefault="00D3557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  <w:lang w:val="fr-HT"/>
              </w:rPr>
            </w:pPr>
            <w:r w:rsidRPr="00D35570">
              <w:rPr>
                <w:szCs w:val="18"/>
                <w:lang w:val="fr-HT"/>
              </w:rPr>
              <w:t>JavaScript Dev 1 Cert Prep: V</w:t>
            </w:r>
            <w:r>
              <w:rPr>
                <w:szCs w:val="18"/>
                <w:lang w:val="fr-HT"/>
              </w:rPr>
              <w:t xml:space="preserve">ariables, Collections, </w:t>
            </w:r>
            <w:r w:rsidR="00104C58">
              <w:rPr>
                <w:szCs w:val="18"/>
                <w:lang w:val="fr-HT"/>
              </w:rPr>
              <w:t>Functions</w:t>
            </w:r>
            <w:r>
              <w:rPr>
                <w:szCs w:val="18"/>
                <w:lang w:val="fr-HT"/>
              </w:rPr>
              <w:t>, Classes</w:t>
            </w:r>
          </w:p>
          <w:p w14:paraId="27FE3699" w14:textId="1F70FCBD" w:rsidR="00D35570" w:rsidRPr="00D35570" w:rsidRDefault="00D3557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 w:rsidRPr="00D35570">
              <w:rPr>
                <w:szCs w:val="18"/>
              </w:rPr>
              <w:lastRenderedPageBreak/>
              <w:t>JavaScript Dev 1 Cert Prep:</w:t>
            </w:r>
            <w:r w:rsidRPr="00D35570">
              <w:rPr>
                <w:szCs w:val="18"/>
              </w:rPr>
              <w:t xml:space="preserve"> Browsers, Async Programming, S</w:t>
            </w:r>
            <w:r>
              <w:rPr>
                <w:szCs w:val="18"/>
              </w:rPr>
              <w:t>erver-Side JavaScript</w:t>
            </w:r>
          </w:p>
          <w:p w14:paraId="4F22F3BF" w14:textId="77777777" w:rsidR="00D35570" w:rsidRDefault="00D3557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 w:rsidRPr="00D35570">
              <w:rPr>
                <w:szCs w:val="18"/>
              </w:rPr>
              <w:t>JavaScript Dev 1 Cert Prep:</w:t>
            </w:r>
            <w:r w:rsidRPr="00D35570">
              <w:rPr>
                <w:szCs w:val="18"/>
              </w:rPr>
              <w:t xml:space="preserve"> Debugging, E</w:t>
            </w:r>
            <w:r>
              <w:rPr>
                <w:szCs w:val="18"/>
              </w:rPr>
              <w:t>rror Handling, Testing</w:t>
            </w:r>
          </w:p>
          <w:p w14:paraId="29664280" w14:textId="77777777" w:rsidR="00D35570" w:rsidRDefault="00D3557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Lightning Web Components and Salesforce Data</w:t>
            </w:r>
          </w:p>
          <w:p w14:paraId="1581DB3F" w14:textId="77777777" w:rsidR="00D35570" w:rsidRDefault="00D3557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Trick or Trailhead VI</w:t>
            </w:r>
          </w:p>
          <w:p w14:paraId="4A345404" w14:textId="77777777" w:rsidR="00D35570" w:rsidRDefault="00D3557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Lightning Web Components Basics</w:t>
            </w:r>
          </w:p>
          <w:p w14:paraId="5E25C495" w14:textId="77777777" w:rsidR="00D35570" w:rsidRDefault="00D3557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Lightning Web Components Tests</w:t>
            </w:r>
          </w:p>
          <w:p w14:paraId="1F87DD51" w14:textId="77777777" w:rsidR="00D35570" w:rsidRDefault="00D3557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Coding for Web Accessibility</w:t>
            </w:r>
          </w:p>
          <w:p w14:paraId="118DDB06" w14:textId="77777777" w:rsidR="00D35570" w:rsidRDefault="00D03B9B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Lightning Web Components Specialist</w:t>
            </w:r>
          </w:p>
          <w:p w14:paraId="252B6C75" w14:textId="77777777" w:rsidR="00D03B9B" w:rsidRDefault="00D03B9B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Platform Development Basics</w:t>
            </w:r>
          </w:p>
          <w:p w14:paraId="62768924" w14:textId="77777777" w:rsidR="00D03B9B" w:rsidRDefault="0054235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Data Security</w:t>
            </w:r>
          </w:p>
          <w:p w14:paraId="756A938E" w14:textId="14AB9D1C" w:rsidR="00542350" w:rsidRDefault="0054235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Prepare Your Salesforce Org for Users</w:t>
            </w:r>
          </w:p>
          <w:p w14:paraId="516D4261" w14:textId="77777777" w:rsidR="00542350" w:rsidRDefault="0054235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Build a Cat Rescue App That Recognizes Cat Breeds</w:t>
            </w:r>
          </w:p>
          <w:p w14:paraId="7B101119" w14:textId="77777777" w:rsidR="00542350" w:rsidRDefault="008F3D9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Build Your Personal Portfolio on Salesforce</w:t>
            </w:r>
          </w:p>
          <w:p w14:paraId="3D21E1D4" w14:textId="77777777" w:rsidR="008F3D90" w:rsidRDefault="008F3D9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Apex Basics &amp; Database</w:t>
            </w:r>
          </w:p>
          <w:p w14:paraId="44A85854" w14:textId="77777777" w:rsidR="008F3D90" w:rsidRDefault="008F3D9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Apex Triggers</w:t>
            </w:r>
          </w:p>
          <w:p w14:paraId="2AD34E78" w14:textId="77777777" w:rsidR="008F3D90" w:rsidRDefault="008F3D9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Data Management</w:t>
            </w:r>
          </w:p>
          <w:p w14:paraId="71B0CC9A" w14:textId="2ED71645" w:rsidR="008F3D90" w:rsidRPr="00D35570" w:rsidRDefault="008F3D90" w:rsidP="00D35570">
            <w:pPr>
              <w:pStyle w:val="ListParagraph"/>
              <w:numPr>
                <w:ilvl w:val="0"/>
                <w:numId w:val="5"/>
              </w:numPr>
              <w:rPr>
                <w:szCs w:val="18"/>
              </w:rPr>
            </w:pPr>
            <w:r>
              <w:rPr>
                <w:szCs w:val="18"/>
              </w:rPr>
              <w:t>Formulas and Validations</w:t>
            </w:r>
          </w:p>
        </w:tc>
      </w:tr>
    </w:tbl>
    <w:p w14:paraId="4DE8B247" w14:textId="77777777" w:rsidR="0043117B" w:rsidRPr="00D35570" w:rsidRDefault="00FF40FF" w:rsidP="000C45FF">
      <w:pPr>
        <w:tabs>
          <w:tab w:val="left" w:pos="990"/>
        </w:tabs>
      </w:pPr>
    </w:p>
    <w:sectPr w:rsidR="0043117B" w:rsidRPr="00D35570" w:rsidSect="000C45FF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911E89" w14:textId="77777777" w:rsidR="00FF40FF" w:rsidRDefault="00FF40FF" w:rsidP="000C45FF">
      <w:r>
        <w:separator/>
      </w:r>
    </w:p>
  </w:endnote>
  <w:endnote w:type="continuationSeparator" w:id="0">
    <w:p w14:paraId="0B508B5F" w14:textId="77777777" w:rsidR="00FF40FF" w:rsidRDefault="00FF40F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8C9757" w14:textId="77777777" w:rsidR="00FF40FF" w:rsidRDefault="00FF40FF" w:rsidP="000C45FF">
      <w:r>
        <w:separator/>
      </w:r>
    </w:p>
  </w:footnote>
  <w:footnote w:type="continuationSeparator" w:id="0">
    <w:p w14:paraId="5DE71AAA" w14:textId="77777777" w:rsidR="00FF40FF" w:rsidRDefault="00FF40F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964AD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612B0D" wp14:editId="66BD787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551FC"/>
    <w:multiLevelType w:val="hybridMultilevel"/>
    <w:tmpl w:val="C8C81A4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6FD1C6C"/>
    <w:multiLevelType w:val="hybridMultilevel"/>
    <w:tmpl w:val="02BE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77D56"/>
    <w:multiLevelType w:val="hybridMultilevel"/>
    <w:tmpl w:val="6122B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D6449"/>
    <w:multiLevelType w:val="hybridMultilevel"/>
    <w:tmpl w:val="422AC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816B9"/>
    <w:multiLevelType w:val="hybridMultilevel"/>
    <w:tmpl w:val="D5F0D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8C8"/>
    <w:rsid w:val="00036450"/>
    <w:rsid w:val="000412AB"/>
    <w:rsid w:val="00094499"/>
    <w:rsid w:val="000C45FF"/>
    <w:rsid w:val="000E3FD1"/>
    <w:rsid w:val="00104C58"/>
    <w:rsid w:val="00106FDF"/>
    <w:rsid w:val="00112054"/>
    <w:rsid w:val="001508FA"/>
    <w:rsid w:val="001525E1"/>
    <w:rsid w:val="00177215"/>
    <w:rsid w:val="00180329"/>
    <w:rsid w:val="0019001F"/>
    <w:rsid w:val="001A74A5"/>
    <w:rsid w:val="001B2ABD"/>
    <w:rsid w:val="001C6C29"/>
    <w:rsid w:val="001E0391"/>
    <w:rsid w:val="001E1759"/>
    <w:rsid w:val="001F1ECC"/>
    <w:rsid w:val="002400EB"/>
    <w:rsid w:val="00256CF7"/>
    <w:rsid w:val="00281FD5"/>
    <w:rsid w:val="002B6E07"/>
    <w:rsid w:val="0030481B"/>
    <w:rsid w:val="003156FC"/>
    <w:rsid w:val="00322A14"/>
    <w:rsid w:val="003254B5"/>
    <w:rsid w:val="00333B00"/>
    <w:rsid w:val="0037121F"/>
    <w:rsid w:val="003A6B7D"/>
    <w:rsid w:val="003B06CA"/>
    <w:rsid w:val="004071FC"/>
    <w:rsid w:val="00445947"/>
    <w:rsid w:val="00480A74"/>
    <w:rsid w:val="004813B3"/>
    <w:rsid w:val="00496591"/>
    <w:rsid w:val="004A2F6C"/>
    <w:rsid w:val="004A3FEA"/>
    <w:rsid w:val="004B13CC"/>
    <w:rsid w:val="004B2858"/>
    <w:rsid w:val="004C276D"/>
    <w:rsid w:val="004C63E4"/>
    <w:rsid w:val="004D3011"/>
    <w:rsid w:val="004E6486"/>
    <w:rsid w:val="005262AC"/>
    <w:rsid w:val="00536EB7"/>
    <w:rsid w:val="00542350"/>
    <w:rsid w:val="005A520C"/>
    <w:rsid w:val="005D2F0E"/>
    <w:rsid w:val="005E39D5"/>
    <w:rsid w:val="00600670"/>
    <w:rsid w:val="0062123A"/>
    <w:rsid w:val="00640548"/>
    <w:rsid w:val="00646E75"/>
    <w:rsid w:val="006771D0"/>
    <w:rsid w:val="006C1910"/>
    <w:rsid w:val="006F2A9F"/>
    <w:rsid w:val="00715FCB"/>
    <w:rsid w:val="00730DCC"/>
    <w:rsid w:val="00743101"/>
    <w:rsid w:val="00755D0B"/>
    <w:rsid w:val="0077555C"/>
    <w:rsid w:val="007775E1"/>
    <w:rsid w:val="007867A0"/>
    <w:rsid w:val="007927F5"/>
    <w:rsid w:val="007964EA"/>
    <w:rsid w:val="007C7DE2"/>
    <w:rsid w:val="00802CA0"/>
    <w:rsid w:val="0084296F"/>
    <w:rsid w:val="0085073F"/>
    <w:rsid w:val="008C3D97"/>
    <w:rsid w:val="008F3D90"/>
    <w:rsid w:val="009123DF"/>
    <w:rsid w:val="009164EF"/>
    <w:rsid w:val="00923188"/>
    <w:rsid w:val="00924B9B"/>
    <w:rsid w:val="009260CD"/>
    <w:rsid w:val="00952C25"/>
    <w:rsid w:val="009A6645"/>
    <w:rsid w:val="009A710D"/>
    <w:rsid w:val="009B6887"/>
    <w:rsid w:val="009D7783"/>
    <w:rsid w:val="00A0526E"/>
    <w:rsid w:val="00A116D3"/>
    <w:rsid w:val="00A2118D"/>
    <w:rsid w:val="00A6065D"/>
    <w:rsid w:val="00AC0266"/>
    <w:rsid w:val="00AD4565"/>
    <w:rsid w:val="00AD76E2"/>
    <w:rsid w:val="00B20152"/>
    <w:rsid w:val="00B359E4"/>
    <w:rsid w:val="00B57D98"/>
    <w:rsid w:val="00B70850"/>
    <w:rsid w:val="00BE6A81"/>
    <w:rsid w:val="00C00431"/>
    <w:rsid w:val="00C01371"/>
    <w:rsid w:val="00C066B6"/>
    <w:rsid w:val="00C35451"/>
    <w:rsid w:val="00C37BA1"/>
    <w:rsid w:val="00C4674C"/>
    <w:rsid w:val="00C506CF"/>
    <w:rsid w:val="00C72BED"/>
    <w:rsid w:val="00C83BDC"/>
    <w:rsid w:val="00C9578B"/>
    <w:rsid w:val="00CB0055"/>
    <w:rsid w:val="00CC677C"/>
    <w:rsid w:val="00CD7D43"/>
    <w:rsid w:val="00D03B9B"/>
    <w:rsid w:val="00D176D1"/>
    <w:rsid w:val="00D2522B"/>
    <w:rsid w:val="00D35570"/>
    <w:rsid w:val="00D422DE"/>
    <w:rsid w:val="00D5459D"/>
    <w:rsid w:val="00D84013"/>
    <w:rsid w:val="00DA1F4D"/>
    <w:rsid w:val="00DC5B90"/>
    <w:rsid w:val="00DD172A"/>
    <w:rsid w:val="00E25A26"/>
    <w:rsid w:val="00E4381A"/>
    <w:rsid w:val="00E55D74"/>
    <w:rsid w:val="00E7406E"/>
    <w:rsid w:val="00E90C4B"/>
    <w:rsid w:val="00E963B5"/>
    <w:rsid w:val="00EF6F10"/>
    <w:rsid w:val="00F03DC5"/>
    <w:rsid w:val="00F13911"/>
    <w:rsid w:val="00F25583"/>
    <w:rsid w:val="00F330FE"/>
    <w:rsid w:val="00F60274"/>
    <w:rsid w:val="00F77FB9"/>
    <w:rsid w:val="00FB068F"/>
    <w:rsid w:val="00FC68C8"/>
    <w:rsid w:val="00FF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B9560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FC6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railblazer.me/id/rfrancois2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ncoisellsfast@gmail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nkedin.com/in/rollin-francois-772788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\AppData\Local\Microsoft\Office\16.0\DTS\en-US%7b3123D095-DEF6-481C-9DB3-1B2C15C98C2F%7d\%7b19643623-5D14-4A34-B808-599DD8C4F440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B70F93E540A45BCBA2B941F1BEBF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A97B1-D7AB-4EDC-9334-E8A647C821A8}"/>
      </w:docPartPr>
      <w:docPartBody>
        <w:p w:rsidR="00BA6C80" w:rsidRDefault="00AE138D">
          <w:pPr>
            <w:pStyle w:val="EB70F93E540A45BCBA2B941F1BEBFD79"/>
          </w:pPr>
          <w:r w:rsidRPr="00D5459D">
            <w:t>Profile</w:t>
          </w:r>
        </w:p>
      </w:docPartBody>
    </w:docPart>
    <w:docPart>
      <w:docPartPr>
        <w:name w:val="C4027C6C429943418CBECF286E058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8CD7F-41F3-4989-9B8F-29B54352720D}"/>
      </w:docPartPr>
      <w:docPartBody>
        <w:p w:rsidR="00BA6C80" w:rsidRDefault="00AE138D">
          <w:pPr>
            <w:pStyle w:val="C4027C6C429943418CBECF286E058F88"/>
          </w:pPr>
          <w:r w:rsidRPr="00CB0055">
            <w:t>Contact</w:t>
          </w:r>
        </w:p>
      </w:docPartBody>
    </w:docPart>
    <w:docPart>
      <w:docPartPr>
        <w:name w:val="AD9889FEE2624C6884F54ACB93A66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D6DD2-74A5-474B-B68F-F16A6E13682A}"/>
      </w:docPartPr>
      <w:docPartBody>
        <w:p w:rsidR="00BA6C80" w:rsidRDefault="00AE138D">
          <w:pPr>
            <w:pStyle w:val="AD9889FEE2624C6884F54ACB93A66718"/>
          </w:pPr>
          <w:r w:rsidRPr="004D3011">
            <w:t>PHONE:</w:t>
          </w:r>
        </w:p>
      </w:docPartBody>
    </w:docPart>
    <w:docPart>
      <w:docPartPr>
        <w:name w:val="B7A80A263F4C475882BCADE69D9D5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22F8E-710E-48CB-93F5-D79F39340A44}"/>
      </w:docPartPr>
      <w:docPartBody>
        <w:p w:rsidR="00BA6C80" w:rsidRDefault="00AE138D">
          <w:pPr>
            <w:pStyle w:val="B7A80A263F4C475882BCADE69D9D56EA"/>
          </w:pPr>
          <w:r w:rsidRPr="004D3011">
            <w:t>EMAIL:</w:t>
          </w:r>
        </w:p>
      </w:docPartBody>
    </w:docPart>
    <w:docPart>
      <w:docPartPr>
        <w:name w:val="6F5B794BAFA94572B9482B8C56028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67047-2696-4444-A30D-18810C576A43}"/>
      </w:docPartPr>
      <w:docPartBody>
        <w:p w:rsidR="00BA6C80" w:rsidRDefault="00AE138D">
          <w:pPr>
            <w:pStyle w:val="6F5B794BAFA94572B9482B8C56028ABE"/>
          </w:pPr>
          <w:r w:rsidRPr="00CB0055">
            <w:t>Hobbies</w:t>
          </w:r>
        </w:p>
      </w:docPartBody>
    </w:docPart>
    <w:docPart>
      <w:docPartPr>
        <w:name w:val="B6043BB845614E93903388736382F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2CEEE-71ED-41BC-B8D8-9896C6634E9F}"/>
      </w:docPartPr>
      <w:docPartBody>
        <w:p w:rsidR="00BA6C80" w:rsidRDefault="00AE138D">
          <w:pPr>
            <w:pStyle w:val="B6043BB845614E93903388736382FCE5"/>
          </w:pPr>
          <w:r w:rsidRPr="00036450">
            <w:t>EDUCATION</w:t>
          </w:r>
        </w:p>
      </w:docPartBody>
    </w:docPart>
    <w:docPart>
      <w:docPartPr>
        <w:name w:val="6DAA7C28B82D4FCD9F89B6B76DA82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F43E1-51FF-4162-B044-823329EA8F7C}"/>
      </w:docPartPr>
      <w:docPartBody>
        <w:p w:rsidR="00BA6C80" w:rsidRDefault="00AE138D">
          <w:pPr>
            <w:pStyle w:val="6DAA7C28B82D4FCD9F89B6B76DA822F2"/>
          </w:pPr>
          <w:r w:rsidRPr="00036450">
            <w:t>WORK 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38D"/>
    <w:rsid w:val="00AE138D"/>
    <w:rsid w:val="00BA6C80"/>
    <w:rsid w:val="00FF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70F93E540A45BCBA2B941F1BEBFD79">
    <w:name w:val="EB70F93E540A45BCBA2B941F1BEBFD79"/>
  </w:style>
  <w:style w:type="paragraph" w:customStyle="1" w:styleId="C4027C6C429943418CBECF286E058F88">
    <w:name w:val="C4027C6C429943418CBECF286E058F88"/>
  </w:style>
  <w:style w:type="paragraph" w:customStyle="1" w:styleId="AD9889FEE2624C6884F54ACB93A66718">
    <w:name w:val="AD9889FEE2624C6884F54ACB93A66718"/>
  </w:style>
  <w:style w:type="paragraph" w:customStyle="1" w:styleId="B7A80A263F4C475882BCADE69D9D56EA">
    <w:name w:val="B7A80A263F4C475882BCADE69D9D56EA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6F5B794BAFA94572B9482B8C56028ABE">
    <w:name w:val="6F5B794BAFA94572B9482B8C56028ABE"/>
  </w:style>
  <w:style w:type="paragraph" w:customStyle="1" w:styleId="B6043BB845614E93903388736382FCE5">
    <w:name w:val="B6043BB845614E93903388736382FCE5"/>
  </w:style>
  <w:style w:type="paragraph" w:customStyle="1" w:styleId="6DAA7C28B82D4FCD9F89B6B76DA822F2">
    <w:name w:val="6DAA7C28B82D4FCD9F89B6B76DA822F2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88A8822-EE4B-48EA-A907-A577B3C89B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{19643623-5D14-4A34-B808-599DD8C4F440}tf00546271_win32</Template>
  <TotalTime>0</TotalTime>
  <Pages>3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2020-12-15T22:11:00Z</dcterms:created>
  <dcterms:modified xsi:type="dcterms:W3CDTF">2021-01-05T20:05:00Z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